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33" w:rsidRPr="00CB788A" w:rsidRDefault="00C93D33" w:rsidP="00CB788A">
      <w:pPr>
        <w:jc w:val="center"/>
        <w:rPr>
          <w:rFonts w:ascii="宋体"/>
          <w:b/>
          <w:sz w:val="32"/>
          <w:szCs w:val="32"/>
        </w:rPr>
      </w:pPr>
      <w:r w:rsidRPr="00CB788A">
        <w:rPr>
          <w:rFonts w:ascii="宋体" w:hAnsi="宋体" w:hint="eastAsia"/>
          <w:b/>
          <w:sz w:val="32"/>
          <w:szCs w:val="32"/>
        </w:rPr>
        <w:t>学生用户使用指南</w:t>
      </w:r>
    </w:p>
    <w:p w:rsidR="00C93D33" w:rsidRPr="00CB788A" w:rsidRDefault="00C93D33" w:rsidP="00190075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登录微信</w:t>
      </w:r>
      <w:r>
        <w:rPr>
          <w:rFonts w:ascii="宋体" w:hAnsi="宋体" w:hint="eastAsia"/>
          <w:sz w:val="24"/>
          <w:szCs w:val="24"/>
        </w:rPr>
        <w:t>；</w:t>
      </w:r>
    </w:p>
    <w:p w:rsidR="00C93D33" w:rsidRPr="00CB788A" w:rsidRDefault="00C93D33" w:rsidP="00575BCA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搜索打开小程序</w:t>
      </w:r>
      <w:r w:rsidRPr="00CB788A">
        <w:rPr>
          <w:rFonts w:ascii="宋体" w:hint="eastAsia"/>
          <w:sz w:val="24"/>
          <w:szCs w:val="24"/>
        </w:rPr>
        <w:t>“</w:t>
      </w:r>
      <w:r w:rsidRPr="00CB788A">
        <w:rPr>
          <w:rFonts w:ascii="宋体" w:hAnsi="宋体" w:hint="eastAsia"/>
          <w:sz w:val="24"/>
          <w:szCs w:val="24"/>
        </w:rPr>
        <w:t>江苏图采</w:t>
      </w:r>
      <w:r w:rsidRPr="00CB788A">
        <w:rPr>
          <w:rFonts w:ascii="宋体" w:hint="eastAsia"/>
          <w:sz w:val="24"/>
          <w:szCs w:val="24"/>
        </w:rPr>
        <w:t>”</w:t>
      </w:r>
      <w:r w:rsidRPr="00CB788A">
        <w:rPr>
          <w:rFonts w:ascii="宋体" w:hAnsi="宋体" w:hint="eastAsia"/>
          <w:sz w:val="24"/>
          <w:szCs w:val="24"/>
        </w:rPr>
        <w:t>，或关注</w:t>
      </w:r>
      <w:r w:rsidRPr="00CB788A">
        <w:rPr>
          <w:rFonts w:ascii="宋体" w:hint="eastAsia"/>
          <w:sz w:val="24"/>
          <w:szCs w:val="24"/>
        </w:rPr>
        <w:t>“</w:t>
      </w:r>
      <w:r w:rsidRPr="00CB788A">
        <w:rPr>
          <w:rFonts w:ascii="宋体" w:hAnsi="宋体" w:hint="eastAsia"/>
          <w:sz w:val="24"/>
          <w:szCs w:val="24"/>
        </w:rPr>
        <w:t>江苏省招就中心</w:t>
      </w:r>
      <w:r w:rsidRPr="00CB788A">
        <w:rPr>
          <w:rFonts w:ascii="宋体" w:hint="eastAsia"/>
          <w:sz w:val="24"/>
          <w:szCs w:val="24"/>
        </w:rPr>
        <w:t>”</w:t>
      </w:r>
      <w:r w:rsidRPr="00CB788A">
        <w:rPr>
          <w:rFonts w:ascii="宋体" w:hAnsi="宋体" w:hint="eastAsia"/>
          <w:sz w:val="24"/>
          <w:szCs w:val="24"/>
        </w:rPr>
        <w:t>公众号，选择</w:t>
      </w:r>
      <w:r w:rsidRPr="00CB788A">
        <w:rPr>
          <w:rFonts w:ascii="宋体" w:hint="eastAsia"/>
          <w:sz w:val="24"/>
          <w:szCs w:val="24"/>
        </w:rPr>
        <w:t>“</w:t>
      </w:r>
      <w:r w:rsidRPr="00CB788A">
        <w:rPr>
          <w:rFonts w:ascii="宋体" w:hAnsi="宋体" w:hint="eastAsia"/>
          <w:sz w:val="24"/>
          <w:szCs w:val="24"/>
        </w:rPr>
        <w:t>服务指南</w:t>
      </w:r>
      <w:r w:rsidRPr="00CB788A">
        <w:rPr>
          <w:rFonts w:ascii="宋体" w:hint="eastAsia"/>
          <w:sz w:val="24"/>
          <w:szCs w:val="24"/>
        </w:rPr>
        <w:t>”</w:t>
      </w:r>
      <w:r w:rsidRPr="00CB788A">
        <w:rPr>
          <w:rFonts w:ascii="宋体" w:hAnsi="宋体" w:hint="eastAsia"/>
          <w:sz w:val="24"/>
          <w:szCs w:val="24"/>
        </w:rPr>
        <w:t>中</w:t>
      </w:r>
      <w:r>
        <w:rPr>
          <w:rFonts w:ascii="宋体" w:hAnsi="宋体" w:hint="eastAsia"/>
          <w:sz w:val="24"/>
          <w:szCs w:val="24"/>
        </w:rPr>
        <w:t>的</w:t>
      </w:r>
      <w:r w:rsidRPr="00CB788A">
        <w:rPr>
          <w:rFonts w:ascii="宋体" w:hint="eastAsia"/>
          <w:sz w:val="24"/>
          <w:szCs w:val="24"/>
        </w:rPr>
        <w:t>“</w:t>
      </w:r>
      <w:r w:rsidRPr="00CB788A">
        <w:rPr>
          <w:rFonts w:ascii="宋体" w:hAnsi="宋体" w:hint="eastAsia"/>
          <w:sz w:val="24"/>
          <w:szCs w:val="24"/>
        </w:rPr>
        <w:t>图像采集</w:t>
      </w:r>
      <w:r w:rsidRPr="00CB788A">
        <w:rPr>
          <w:rFonts w:ascii="宋体" w:hint="eastAsia"/>
          <w:sz w:val="24"/>
          <w:szCs w:val="24"/>
        </w:rPr>
        <w:t>”</w:t>
      </w:r>
      <w:r w:rsidRPr="00CB788A">
        <w:rPr>
          <w:rFonts w:ascii="宋体" w:hAnsi="宋体" w:hint="eastAsia"/>
          <w:sz w:val="24"/>
          <w:szCs w:val="24"/>
        </w:rPr>
        <w:t>项目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Default="00C93D33" w:rsidP="00C0691A">
      <w:pPr>
        <w:pStyle w:val="ListParagraph"/>
        <w:ind w:left="360" w:firstLineChars="0" w:firstLine="0"/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i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177.75pt;height:318pt;visibility:visible">
            <v:imagedata r:id="rId7" o:title="" croptop="2887f" cropbottom="8358f"/>
          </v:shape>
        </w:pict>
      </w:r>
    </w:p>
    <w:p w:rsidR="00C93D33" w:rsidRPr="00CB788A" w:rsidRDefault="00C93D33" w:rsidP="00C0691A">
      <w:pPr>
        <w:pStyle w:val="ListParagraph"/>
        <w:ind w:left="360" w:firstLineChars="0" w:firstLine="0"/>
        <w:jc w:val="center"/>
        <w:rPr>
          <w:rFonts w:ascii="宋体"/>
          <w:sz w:val="24"/>
          <w:szCs w:val="24"/>
        </w:rPr>
      </w:pPr>
    </w:p>
    <w:p w:rsidR="00C93D33" w:rsidRPr="00CB788A" w:rsidRDefault="00C93D33" w:rsidP="00C0691A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实名验证通过后，按步骤操作（如报错，可根据提示联系学校图采工作部门）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Pr="00CB788A" w:rsidRDefault="00C93D33" w:rsidP="006731B9">
      <w:pPr>
        <w:pStyle w:val="ListParagraph"/>
        <w:ind w:left="360" w:firstLineChars="0" w:firstLine="0"/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" o:spid="_x0000_i1026" type="#_x0000_t75" style="width:168pt;height:300pt;visibility:visible">
            <v:imagedata r:id="rId8" o:title=""/>
          </v:shape>
        </w:pict>
      </w: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录入手机号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Default="00C93D33" w:rsidP="000039E9">
      <w:pPr>
        <w:jc w:val="center"/>
        <w:rPr>
          <w:rFonts w:ascii="宋体"/>
          <w:i/>
          <w:noProof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9" o:spid="_x0000_i1027" type="#_x0000_t75" style="width:162pt;height:276.75pt;visibility:visible">
            <v:imagedata r:id="rId9" o:title=""/>
          </v:shape>
        </w:pict>
      </w:r>
      <w:r w:rsidRPr="00CB788A">
        <w:rPr>
          <w:rFonts w:ascii="宋体" w:hAnsi="宋体"/>
          <w:i/>
          <w:noProof/>
          <w:sz w:val="24"/>
          <w:szCs w:val="24"/>
        </w:rPr>
        <w:t xml:space="preserve"> </w:t>
      </w:r>
    </w:p>
    <w:p w:rsidR="00C93D33" w:rsidRPr="00CB788A" w:rsidRDefault="00C93D33" w:rsidP="000039E9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阅读学校图采通知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Default="00C93D33" w:rsidP="000749FE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0" o:spid="_x0000_i1028" type="#_x0000_t75" style="width:177pt;height:355.5pt;visibility:visible">
            <v:imagedata r:id="rId10" o:title=""/>
          </v:shape>
        </w:pict>
      </w:r>
    </w:p>
    <w:p w:rsidR="00C93D33" w:rsidRDefault="00C93D33" w:rsidP="000749FE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0749FE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阅读注意事项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Default="00C93D33" w:rsidP="000749FE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1" o:spid="_x0000_i1029" type="#_x0000_t75" style="width:177.75pt;height:384pt;visibility:visible">
            <v:imagedata r:id="rId11" o:title=""/>
          </v:shape>
        </w:pict>
      </w:r>
    </w:p>
    <w:p w:rsidR="00C93D33" w:rsidRPr="00CB788A" w:rsidRDefault="00C93D33" w:rsidP="000749FE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选择接收通知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Pr="00CB788A" w:rsidRDefault="00C93D33" w:rsidP="009143EB">
      <w:pPr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建议学生选择接收照片状态通知和支付结果通知，以便及时了解自己的拍摄进度。</w:t>
      </w:r>
    </w:p>
    <w:p w:rsidR="00C93D33" w:rsidRPr="00CB788A" w:rsidRDefault="00C93D33" w:rsidP="00C0691A">
      <w:pPr>
        <w:rPr>
          <w:rFonts w:ascii="宋体"/>
          <w:sz w:val="24"/>
          <w:szCs w:val="24"/>
        </w:rPr>
      </w:pPr>
    </w:p>
    <w:p w:rsidR="00C93D33" w:rsidRPr="00CB788A" w:rsidRDefault="00C93D33" w:rsidP="00C0691A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选择拍摄方式：如学校设置为不允许上传，则跳过此步骤。</w:t>
      </w:r>
    </w:p>
    <w:p w:rsidR="00C93D33" w:rsidRPr="00CB788A" w:rsidRDefault="00C93D33" w:rsidP="000749FE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3" o:spid="_x0000_i1030" type="#_x0000_t75" style="width:126pt;height:251.25pt;visibility:visible">
            <v:imagedata r:id="rId12" o:title=""/>
          </v:shape>
        </w:pict>
      </w:r>
    </w:p>
    <w:p w:rsidR="00C93D33" w:rsidRPr="00CB788A" w:rsidRDefault="00C93D33" w:rsidP="00C0691A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选择现场拍摄的需要浏览拍摄要求，点击下一步可以进入拍摄，此处只允许使用</w:t>
      </w:r>
      <w:r w:rsidRPr="00CB788A">
        <w:rPr>
          <w:rFonts w:ascii="宋体" w:hAnsi="宋体" w:hint="eastAsia"/>
          <w:b/>
          <w:sz w:val="24"/>
          <w:szCs w:val="24"/>
        </w:rPr>
        <w:t>后置摄像头</w:t>
      </w:r>
      <w:r w:rsidRPr="00CB788A">
        <w:rPr>
          <w:rFonts w:ascii="宋体" w:hAnsi="宋体" w:hint="eastAsia"/>
          <w:sz w:val="24"/>
          <w:szCs w:val="24"/>
        </w:rPr>
        <w:t>拍摄（每个微信号都需要在完整观看完视频后才可以点击下一步）：</w:t>
      </w:r>
    </w:p>
    <w:p w:rsidR="00C93D33" w:rsidRPr="00CB788A" w:rsidRDefault="00C93D33" w:rsidP="009143EB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8" o:spid="_x0000_i1031" type="#_x0000_t75" style="width:159pt;height:330pt;visibility:visible">
            <v:imagedata r:id="rId13" o:title=""/>
          </v:shape>
        </w:pict>
      </w:r>
    </w:p>
    <w:p w:rsidR="00C93D33" w:rsidRPr="00CB788A" w:rsidRDefault="00C93D33" w:rsidP="00C0691A">
      <w:pPr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点击下一步进入拍摄界面。尽量将人像放在取景框内。</w:t>
      </w:r>
    </w:p>
    <w:p w:rsidR="00C93D33" w:rsidRPr="00CB788A" w:rsidRDefault="00C93D33" w:rsidP="00341972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2" o:spid="_x0000_i1032" type="#_x0000_t75" style="width:146.25pt;height:305.25pt;visibility:visible">
            <v:imagedata r:id="rId14" o:title="" croptop="2447f"/>
          </v:shape>
        </w:pict>
      </w: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点击开始拍摄后，会显示照片预览，如无问题，可点击确定进行照片制作</w:t>
      </w:r>
      <w:r>
        <w:rPr>
          <w:rFonts w:ascii="宋体" w:hAnsi="宋体" w:hint="eastAsia"/>
          <w:sz w:val="24"/>
          <w:szCs w:val="24"/>
        </w:rPr>
        <w:t>：</w:t>
      </w:r>
    </w:p>
    <w:p w:rsidR="00C93D33" w:rsidRPr="00CB788A" w:rsidRDefault="00C93D33" w:rsidP="00341972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3" o:spid="_x0000_i1033" type="#_x0000_t75" style="width:162pt;height:330.75pt;visibility:visible">
            <v:imagedata r:id="rId15" o:title="" croptop="2381f"/>
          </v:shape>
        </w:pict>
      </w:r>
    </w:p>
    <w:p w:rsidR="00C93D33" w:rsidRPr="00CB788A" w:rsidRDefault="00C93D33" w:rsidP="00C0691A">
      <w:pPr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C93D33" w:rsidRPr="00CB788A" w:rsidRDefault="00C93D33" w:rsidP="004B270C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6" o:spid="_x0000_i1034" type="#_x0000_t75" style="width:164.25pt;height:330pt;visibility:visible">
            <v:imagedata r:id="rId16" o:title=""/>
          </v:shape>
        </w:pict>
      </w:r>
    </w:p>
    <w:p w:rsidR="00C93D33" w:rsidRPr="00CB788A" w:rsidRDefault="00C93D33" w:rsidP="000B25EA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如遇多次</w:t>
      </w:r>
      <w:r w:rsidRPr="005804A0">
        <w:rPr>
          <w:rFonts w:ascii="宋体" w:hAnsi="宋体" w:hint="eastAsia"/>
          <w:b/>
          <w:sz w:val="24"/>
          <w:szCs w:val="24"/>
          <w:u w:val="single"/>
        </w:rPr>
        <w:t>活体检测</w:t>
      </w:r>
      <w:r w:rsidRPr="00CB788A">
        <w:rPr>
          <w:rFonts w:ascii="宋体" w:hAnsi="宋体" w:hint="eastAsia"/>
          <w:sz w:val="24"/>
          <w:szCs w:val="24"/>
        </w:rPr>
        <w:t>失败的，则会对账户进行锁定。提示文字为</w:t>
      </w:r>
      <w:r>
        <w:rPr>
          <w:rFonts w:ascii="宋体" w:hAnsi="宋体" w:hint="eastAsia"/>
          <w:sz w:val="24"/>
          <w:szCs w:val="24"/>
        </w:rPr>
        <w:t>：“</w:t>
      </w:r>
      <w:r w:rsidRPr="00CB788A">
        <w:rPr>
          <w:rFonts w:ascii="宋体" w:hAnsi="宋体" w:hint="eastAsia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hAnsi="宋体" w:hint="eastAsia"/>
          <w:sz w:val="24"/>
          <w:szCs w:val="24"/>
        </w:rPr>
        <w:t>”</w:t>
      </w:r>
    </w:p>
    <w:p w:rsidR="00C93D33" w:rsidRDefault="00C93D33" w:rsidP="00541219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7" o:spid="_x0000_i1035" type="#_x0000_t75" style="width:200.25pt;height:415.5pt;visibility:visible">
            <v:imagedata r:id="rId17" o:title=""/>
          </v:shape>
        </w:pict>
      </w:r>
    </w:p>
    <w:p w:rsidR="00C93D33" w:rsidRPr="00CB788A" w:rsidRDefault="00C93D33" w:rsidP="00541219">
      <w:pPr>
        <w:jc w:val="center"/>
        <w:rPr>
          <w:rFonts w:ascii="宋体"/>
          <w:sz w:val="24"/>
          <w:szCs w:val="24"/>
        </w:rPr>
      </w:pPr>
    </w:p>
    <w:p w:rsidR="00C93D33" w:rsidRPr="005804A0" w:rsidRDefault="00C93D33" w:rsidP="005804A0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5804A0">
        <w:rPr>
          <w:rFonts w:ascii="宋体" w:hAnsi="宋体" w:hint="eastAsia"/>
          <w:sz w:val="24"/>
          <w:szCs w:val="24"/>
        </w:rPr>
        <w:t>如遇多次</w:t>
      </w:r>
      <w:r w:rsidRPr="005804A0">
        <w:rPr>
          <w:rFonts w:ascii="宋体" w:hAnsi="宋体" w:hint="eastAsia"/>
          <w:b/>
          <w:sz w:val="24"/>
          <w:szCs w:val="24"/>
          <w:u w:val="single"/>
        </w:rPr>
        <w:t>其他指标检测</w:t>
      </w:r>
      <w:r w:rsidRPr="005804A0">
        <w:rPr>
          <w:rFonts w:ascii="宋体" w:hAnsi="宋体" w:hint="eastAsia"/>
          <w:sz w:val="24"/>
          <w:szCs w:val="24"/>
        </w:rPr>
        <w:t>失败的，则会对账户进行锁定，在一定冷静期后可以重新拍摄。提示文字为</w:t>
      </w:r>
      <w:r w:rsidRPr="005804A0">
        <w:rPr>
          <w:rFonts w:ascii="宋体" w:hAnsi="宋体"/>
          <w:sz w:val="24"/>
          <w:szCs w:val="24"/>
        </w:rPr>
        <w:t xml:space="preserve">: </w:t>
      </w:r>
      <w:r w:rsidRPr="005804A0">
        <w:rPr>
          <w:rFonts w:ascii="宋体" w:hAnsi="宋体" w:hint="eastAsia"/>
          <w:sz w:val="24"/>
          <w:szCs w:val="24"/>
        </w:rPr>
        <w:t>“请仔细阅读拍摄要求，可于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年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月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日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：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：</w:t>
      </w:r>
      <w:r w:rsidRPr="005804A0">
        <w:rPr>
          <w:rFonts w:ascii="宋体" w:hAnsi="宋体"/>
          <w:sz w:val="24"/>
          <w:szCs w:val="24"/>
        </w:rPr>
        <w:t>XX</w:t>
      </w:r>
      <w:r w:rsidRPr="005804A0">
        <w:rPr>
          <w:rFonts w:ascii="宋体" w:hAnsi="宋体" w:hint="eastAsia"/>
          <w:sz w:val="24"/>
          <w:szCs w:val="24"/>
        </w:rPr>
        <w:t>后重新拍摄。系统检测到草稿箱有照片，可以选择进行上传。</w:t>
      </w:r>
      <w:r w:rsidRPr="005804A0">
        <w:rPr>
          <w:rFonts w:ascii="宋体" w:hint="eastAsia"/>
          <w:sz w:val="24"/>
          <w:szCs w:val="24"/>
        </w:rPr>
        <w:t>”</w:t>
      </w:r>
    </w:p>
    <w:p w:rsidR="00C93D33" w:rsidRPr="00CB788A" w:rsidRDefault="00C93D33" w:rsidP="00DB1177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8" o:spid="_x0000_i1036" type="#_x0000_t75" style="width:162pt;height:334.5pt;visibility:visible">
            <v:imagedata r:id="rId18" o:title=""/>
          </v:shape>
        </w:pict>
      </w:r>
    </w:p>
    <w:p w:rsidR="00C93D33" w:rsidRPr="00CB788A" w:rsidRDefault="00C93D33" w:rsidP="000749FE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5804A0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草稿箱照片在存入草稿箱后的一定时间（</w:t>
      </w:r>
      <w:r w:rsidRPr="00CB788A">
        <w:rPr>
          <w:rFonts w:ascii="宋体" w:hAnsi="宋体"/>
          <w:sz w:val="24"/>
          <w:szCs w:val="24"/>
        </w:rPr>
        <w:t>24</w:t>
      </w:r>
      <w:r w:rsidRPr="00CB788A">
        <w:rPr>
          <w:rFonts w:ascii="宋体" w:hAnsi="宋体" w:hint="eastAsia"/>
          <w:sz w:val="24"/>
          <w:szCs w:val="24"/>
        </w:rPr>
        <w:t>小时）后可删。草稿箱已满时，无法进行拍摄操作。提示文字为</w:t>
      </w:r>
      <w:r>
        <w:rPr>
          <w:rFonts w:ascii="宋体" w:hAnsi="宋体" w:hint="eastAsia"/>
          <w:sz w:val="24"/>
          <w:szCs w:val="24"/>
        </w:rPr>
        <w:t>：“</w:t>
      </w:r>
      <w:r w:rsidRPr="00CB788A">
        <w:rPr>
          <w:rFonts w:ascii="宋体" w:hAnsi="宋体" w:hint="eastAsia"/>
          <w:sz w:val="24"/>
          <w:szCs w:val="24"/>
        </w:rPr>
        <w:t>草稿箱已满，请前往草稿箱删除或使用草稿箱照片。</w:t>
      </w:r>
      <w:r>
        <w:rPr>
          <w:rFonts w:ascii="宋体" w:hAnsi="宋体" w:hint="eastAsia"/>
          <w:sz w:val="24"/>
          <w:szCs w:val="24"/>
        </w:rPr>
        <w:t>”</w:t>
      </w:r>
    </w:p>
    <w:p w:rsidR="00C93D33" w:rsidRPr="00CB788A" w:rsidRDefault="00C93D33" w:rsidP="00AD2D68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5" o:spid="_x0000_i1037" type="#_x0000_t75" style="width:149.25pt;height:311.25pt;visibility:visible">
            <v:imagedata r:id="rId19" o:title=""/>
          </v:shape>
        </w:pict>
      </w: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通过检测后点击下一步，进入确认上传界面，此处也可以选择回到草稿箱，选择草稿箱的其他照片。</w:t>
      </w:r>
    </w:p>
    <w:p w:rsidR="00C93D33" w:rsidRPr="00CB788A" w:rsidRDefault="00C93D33" w:rsidP="005E1FD4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23" o:spid="_x0000_i1038" type="#_x0000_t75" style="width:165.75pt;height:353.25pt;visibility:visible">
            <v:imagedata r:id="rId20" o:title=""/>
          </v:shape>
        </w:pict>
      </w:r>
    </w:p>
    <w:p w:rsidR="00C93D33" w:rsidRPr="00CB788A" w:rsidRDefault="00C93D33" w:rsidP="00C0691A">
      <w:pPr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选择确认上传后，将根据系统中设置的是否缴费，进入最后页或支付页。</w:t>
      </w:r>
    </w:p>
    <w:p w:rsidR="00C93D33" w:rsidRDefault="00C93D33" w:rsidP="005E1FD4">
      <w:pPr>
        <w:jc w:val="center"/>
        <w:rPr>
          <w:rFonts w:ascii="宋体"/>
          <w:noProof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14" o:spid="_x0000_i1039" type="#_x0000_t75" style="width:174pt;height:300.75pt;visibility:visible">
            <v:imagedata r:id="rId21" o:title="" croptop="1568f"/>
          </v:shape>
        </w:pict>
      </w:r>
    </w:p>
    <w:p w:rsidR="00C93D33" w:rsidRPr="00CB788A" w:rsidRDefault="00C93D33" w:rsidP="005E1FD4">
      <w:pPr>
        <w:jc w:val="center"/>
        <w:rPr>
          <w:rFonts w:ascii="宋体"/>
          <w:sz w:val="24"/>
          <w:szCs w:val="24"/>
        </w:rPr>
      </w:pPr>
    </w:p>
    <w:p w:rsidR="00C93D33" w:rsidRPr="00CB788A" w:rsidRDefault="00C93D33" w:rsidP="006731B9">
      <w:pPr>
        <w:pStyle w:val="ListParagraph"/>
        <w:numPr>
          <w:ilvl w:val="0"/>
          <w:numId w:val="1"/>
        </w:numPr>
        <w:ind w:firstLineChars="0"/>
        <w:rPr>
          <w:rFonts w:ascii="宋体"/>
          <w:sz w:val="24"/>
          <w:szCs w:val="24"/>
        </w:rPr>
      </w:pPr>
      <w:r w:rsidRPr="00CB788A">
        <w:rPr>
          <w:rFonts w:ascii="宋体" w:hAnsi="宋体" w:hint="eastAsia"/>
          <w:sz w:val="24"/>
          <w:szCs w:val="24"/>
        </w:rPr>
        <w:t>照片下载页，如系统已经制作完成，则图片下载处可以点击下载图片。</w:t>
      </w:r>
    </w:p>
    <w:p w:rsidR="00C93D33" w:rsidRPr="00CB788A" w:rsidRDefault="00C93D33" w:rsidP="00FE3862">
      <w:pPr>
        <w:jc w:val="center"/>
        <w:rPr>
          <w:rFonts w:ascii="宋体"/>
          <w:sz w:val="24"/>
          <w:szCs w:val="24"/>
        </w:rPr>
      </w:pPr>
      <w:r w:rsidRPr="00CE1105">
        <w:rPr>
          <w:rFonts w:ascii="宋体"/>
          <w:noProof/>
          <w:sz w:val="24"/>
          <w:szCs w:val="24"/>
        </w:rPr>
        <w:pict>
          <v:shape id="图片 24" o:spid="_x0000_i1040" type="#_x0000_t75" style="width:196.5pt;height:417pt;visibility:visible">
            <v:imagedata r:id="rId22" o:title=""/>
          </v:shape>
        </w:pict>
      </w:r>
    </w:p>
    <w:p w:rsidR="00C93D33" w:rsidRPr="00CB788A" w:rsidRDefault="00C93D33" w:rsidP="00C0691A">
      <w:pPr>
        <w:rPr>
          <w:rFonts w:ascii="宋体"/>
          <w:sz w:val="24"/>
          <w:szCs w:val="24"/>
        </w:rPr>
      </w:pPr>
    </w:p>
    <w:p w:rsidR="00C93D33" w:rsidRPr="00CB788A" w:rsidRDefault="00C93D33" w:rsidP="007862C6">
      <w:pPr>
        <w:widowControl/>
        <w:jc w:val="left"/>
        <w:rPr>
          <w:rFonts w:ascii="宋体"/>
          <w:sz w:val="24"/>
          <w:szCs w:val="24"/>
        </w:rPr>
      </w:pPr>
      <w:bookmarkStart w:id="0" w:name="_GoBack"/>
      <w:bookmarkEnd w:id="0"/>
    </w:p>
    <w:sectPr w:rsidR="00C93D33" w:rsidRPr="00CB788A" w:rsidSect="00CB788A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D33" w:rsidRDefault="00C93D33" w:rsidP="007862C6">
      <w:r>
        <w:separator/>
      </w:r>
    </w:p>
  </w:endnote>
  <w:endnote w:type="continuationSeparator" w:id="0">
    <w:p w:rsidR="00C93D33" w:rsidRDefault="00C93D33" w:rsidP="00786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D33" w:rsidRDefault="00C93D33" w:rsidP="007862C6">
      <w:r>
        <w:separator/>
      </w:r>
    </w:p>
  </w:footnote>
  <w:footnote w:type="continuationSeparator" w:id="0">
    <w:p w:rsidR="00C93D33" w:rsidRDefault="00C93D33" w:rsidP="007862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34D8"/>
    <w:rsid w:val="000039E9"/>
    <w:rsid w:val="000749FE"/>
    <w:rsid w:val="000B25EA"/>
    <w:rsid w:val="000D34D8"/>
    <w:rsid w:val="00140D45"/>
    <w:rsid w:val="00150306"/>
    <w:rsid w:val="00190075"/>
    <w:rsid w:val="002A6F7D"/>
    <w:rsid w:val="00341972"/>
    <w:rsid w:val="003B10BF"/>
    <w:rsid w:val="003B563A"/>
    <w:rsid w:val="00475FE3"/>
    <w:rsid w:val="004B270C"/>
    <w:rsid w:val="004C28D6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93D33"/>
    <w:rsid w:val="00CB788A"/>
    <w:rsid w:val="00CC6A6B"/>
    <w:rsid w:val="00CE1105"/>
    <w:rsid w:val="00DB1177"/>
    <w:rsid w:val="00E46F5A"/>
    <w:rsid w:val="00EA1F38"/>
    <w:rsid w:val="00F30194"/>
    <w:rsid w:val="00F509AB"/>
    <w:rsid w:val="00F5267D"/>
    <w:rsid w:val="00F90B89"/>
    <w:rsid w:val="00F94619"/>
    <w:rsid w:val="00FE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21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90075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862C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862C6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</TotalTime>
  <Pages>9</Pages>
  <Words>122</Words>
  <Characters>697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谢婷婷</cp:lastModifiedBy>
  <cp:revision>20</cp:revision>
  <dcterms:created xsi:type="dcterms:W3CDTF">2020-05-26T03:24:00Z</dcterms:created>
  <dcterms:modified xsi:type="dcterms:W3CDTF">2022-03-28T02:54:00Z</dcterms:modified>
</cp:coreProperties>
</file>